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7331" w14:textId="77777777" w:rsidR="00900A60" w:rsidRDefault="00851252" w:rsidP="00851252">
      <w:pPr>
        <w:jc w:val="center"/>
      </w:pPr>
      <w:r>
        <w:t>HOT WORK PERMIT</w:t>
      </w:r>
    </w:p>
    <w:p w14:paraId="31CB1184" w14:textId="77777777" w:rsidR="00851252" w:rsidRDefault="00851252" w:rsidP="006A4251"/>
    <w:p w14:paraId="566BD263" w14:textId="77777777" w:rsidR="00851252" w:rsidRDefault="00851252" w:rsidP="006A4251">
      <w:r>
        <w:t>KCCHA LTD – HOT WORKS SUPERVISOR</w:t>
      </w:r>
      <w:r w:rsidR="00B54984">
        <w:t>:</w:t>
      </w:r>
    </w:p>
    <w:p w14:paraId="01730D37" w14:textId="77777777" w:rsidR="00851252" w:rsidRDefault="00851252" w:rsidP="006A4251"/>
    <w:p w14:paraId="35CEA403" w14:textId="77777777" w:rsidR="00851252" w:rsidRDefault="00851252" w:rsidP="006A4251">
      <w:r>
        <w:t>NAME: …………………………………………………………………………</w:t>
      </w:r>
    </w:p>
    <w:p w14:paraId="5376E74C" w14:textId="77777777" w:rsidR="00851252" w:rsidRDefault="00851252" w:rsidP="006A4251"/>
    <w:p w14:paraId="13943C9B" w14:textId="77777777" w:rsidR="00851252" w:rsidRDefault="00851252" w:rsidP="006A4251">
      <w:r>
        <w:t>SIGNATURE: ………………………………………………………………….</w:t>
      </w:r>
    </w:p>
    <w:p w14:paraId="38E5D2A9" w14:textId="77777777" w:rsidR="00851252" w:rsidRDefault="00851252" w:rsidP="006A4251"/>
    <w:p w14:paraId="63CF7AC1" w14:textId="77777777" w:rsidR="00851252" w:rsidRDefault="00851252" w:rsidP="006A4251">
      <w:r>
        <w:t>DATE: …………………………………………………………………………..</w:t>
      </w:r>
    </w:p>
    <w:p w14:paraId="29A52464" w14:textId="77777777" w:rsidR="00851252" w:rsidRDefault="00851252" w:rsidP="006A4251"/>
    <w:p w14:paraId="3F71E7D8" w14:textId="77777777" w:rsidR="00851252" w:rsidRDefault="00851252" w:rsidP="006A4251">
      <w:r>
        <w:t>Flat No.: ………</w:t>
      </w:r>
      <w:r w:rsidR="000B6F83">
        <w:t>…..</w:t>
      </w:r>
    </w:p>
    <w:p w14:paraId="0FD8294E" w14:textId="77777777" w:rsidR="00851252" w:rsidRDefault="00851252" w:rsidP="006A4251"/>
    <w:p w14:paraId="72B55506" w14:textId="77777777" w:rsidR="00851252" w:rsidRDefault="00851252" w:rsidP="006A4251">
      <w:r>
        <w:t xml:space="preserve">LEASEHOLDER’S </w:t>
      </w:r>
    </w:p>
    <w:p w14:paraId="318BB028" w14:textId="77777777" w:rsidR="00851252" w:rsidRDefault="00851252" w:rsidP="006A4251">
      <w:r>
        <w:t>SIGNATURE: ………………………………………………………………….</w:t>
      </w:r>
    </w:p>
    <w:p w14:paraId="56F1B470" w14:textId="77777777" w:rsidR="00851252" w:rsidRDefault="00851252" w:rsidP="006A4251">
      <w:pPr>
        <w:pBdr>
          <w:bottom w:val="single" w:sz="12" w:space="1" w:color="auto"/>
        </w:pBdr>
      </w:pPr>
    </w:p>
    <w:p w14:paraId="11A41896" w14:textId="77777777" w:rsidR="00851252" w:rsidRDefault="00851252" w:rsidP="006A4251">
      <w:r>
        <w:t xml:space="preserve">Prior to </w:t>
      </w:r>
      <w:r w:rsidR="009803A2">
        <w:t>‘hot works’ being allowed the following needs to be agreed with KCCHA Ltd Hot Works Supervisor:</w:t>
      </w:r>
    </w:p>
    <w:tbl>
      <w:tblPr>
        <w:tblW w:w="6960" w:type="dxa"/>
        <w:tblLook w:val="04A0" w:firstRow="1" w:lastRow="0" w:firstColumn="1" w:lastColumn="0" w:noHBand="0" w:noVBand="1"/>
      </w:tblPr>
      <w:tblGrid>
        <w:gridCol w:w="4900"/>
        <w:gridCol w:w="960"/>
        <w:gridCol w:w="1100"/>
      </w:tblGrid>
      <w:tr w:rsidR="009803A2" w:rsidRPr="009803A2" w14:paraId="7FA8B3D6" w14:textId="77777777" w:rsidTr="009803A2">
        <w:trPr>
          <w:trHeight w:val="30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FB8C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0786" w14:textId="77777777" w:rsidR="009803A2" w:rsidRPr="009803A2" w:rsidRDefault="009803A2" w:rsidP="009803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551B" w14:textId="77777777" w:rsidR="009803A2" w:rsidRPr="009803A2" w:rsidRDefault="009803A2" w:rsidP="009803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NO</w:t>
            </w:r>
          </w:p>
        </w:tc>
      </w:tr>
      <w:tr w:rsidR="009803A2" w:rsidRPr="009803A2" w14:paraId="675E867E" w14:textId="77777777" w:rsidTr="009803A2">
        <w:trPr>
          <w:trHeight w:val="9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2071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Date has been agreed (…………..) for when the work will be completed. (A separate permit will be required for each day).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40BC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09D1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</w:tr>
      <w:tr w:rsidR="009803A2" w:rsidRPr="009803A2" w14:paraId="5FB5C326" w14:textId="77777777" w:rsidTr="00B54984">
        <w:trPr>
          <w:trHeight w:val="71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86FC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 xml:space="preserve">Designated area has been clearly identified and it is not a prohibited area.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4B04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8749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</w:tr>
      <w:tr w:rsidR="009803A2" w:rsidRPr="009803A2" w14:paraId="1B731425" w14:textId="77777777" w:rsidTr="00B54984">
        <w:trPr>
          <w:trHeight w:val="661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7B85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Work method assessment has been agreed.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7AAE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2520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</w:tr>
      <w:tr w:rsidR="009803A2" w:rsidRPr="009803A2" w14:paraId="3C397269" w14:textId="77777777" w:rsidTr="00B54984">
        <w:trPr>
          <w:trHeight w:val="65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88EA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Periodic work area assessments have been agreed.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38B3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EDA3" w14:textId="77777777" w:rsidR="009803A2" w:rsidRPr="009803A2" w:rsidRDefault="009803A2" w:rsidP="009803A2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Cs w:val="24"/>
                <w:lang w:eastAsia="en-GB"/>
              </w:rPr>
            </w:pPr>
            <w:r w:rsidRPr="009803A2">
              <w:rPr>
                <w:rFonts w:cs="Arial"/>
                <w:color w:val="000000"/>
                <w:szCs w:val="24"/>
                <w:lang w:eastAsia="en-GB"/>
              </w:rPr>
              <w:t> </w:t>
            </w:r>
          </w:p>
        </w:tc>
      </w:tr>
    </w:tbl>
    <w:p w14:paraId="02E70B14" w14:textId="77777777" w:rsidR="009803A2" w:rsidRDefault="009803A2" w:rsidP="009803A2">
      <w:pPr>
        <w:pBdr>
          <w:bottom w:val="single" w:sz="12" w:space="1" w:color="auto"/>
        </w:pBdr>
      </w:pPr>
    </w:p>
    <w:p w14:paraId="74A0A513" w14:textId="77777777" w:rsidR="009803A2" w:rsidRDefault="009803A2" w:rsidP="009803A2">
      <w:r>
        <w:t xml:space="preserve">Completion of the hot works will only be signed off once the area has been inspected by the KCCHA Ltd Supervisor </w:t>
      </w:r>
      <w:r w:rsidR="000B6F83">
        <w:t>one hour after the hot work has finished. (If appropriate this should happen on a daily basis).</w:t>
      </w:r>
    </w:p>
    <w:p w14:paraId="51E9CD8E" w14:textId="77777777" w:rsidR="000B6F83" w:rsidRDefault="000B6F83" w:rsidP="009803A2"/>
    <w:p w14:paraId="117F908A" w14:textId="77777777" w:rsidR="000B6F83" w:rsidRDefault="000B6F83" w:rsidP="009803A2">
      <w:r>
        <w:t>Hot works Completed Satisfactorily</w:t>
      </w:r>
    </w:p>
    <w:p w14:paraId="65D8AA57" w14:textId="77777777" w:rsidR="000B6F83" w:rsidRDefault="000B6F83" w:rsidP="009803A2"/>
    <w:p w14:paraId="440BABE3" w14:textId="77777777" w:rsidR="004B2747" w:rsidRDefault="004B2747" w:rsidP="009803A2"/>
    <w:p w14:paraId="0ECE0CF8" w14:textId="77777777" w:rsidR="000B6F83" w:rsidRDefault="000B6F83" w:rsidP="009803A2">
      <w:r>
        <w:t>KCCHA SUPERVISOR: ……………………………………………………</w:t>
      </w:r>
    </w:p>
    <w:p w14:paraId="11D42FFB" w14:textId="77777777" w:rsidR="000B6F83" w:rsidRDefault="000B6F83" w:rsidP="009803A2"/>
    <w:p w14:paraId="14417845" w14:textId="77777777" w:rsidR="000B6F83" w:rsidRPr="006A4251" w:rsidRDefault="000B6F83" w:rsidP="009803A2">
      <w:r>
        <w:t>DATE: ……………………….</w:t>
      </w:r>
    </w:p>
    <w:sectPr w:rsidR="000B6F83" w:rsidRPr="006A4251">
      <w:footerReference w:type="even" r:id="rId8"/>
      <w:headerReference w:type="first" r:id="rId9"/>
      <w:footerReference w:type="first" r:id="rId10"/>
      <w:pgSz w:w="11909" w:h="16834" w:code="9"/>
      <w:pgMar w:top="1296" w:right="1440" w:bottom="864" w:left="1440" w:header="706" w:footer="720" w:gutter="0"/>
      <w:paperSrc w:first="7" w:other="7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3B206" w14:textId="77777777" w:rsidR="00AB45C0" w:rsidRDefault="00AB45C0">
      <w:r>
        <w:separator/>
      </w:r>
    </w:p>
  </w:endnote>
  <w:endnote w:type="continuationSeparator" w:id="0">
    <w:p w14:paraId="4F861AAC" w14:textId="77777777" w:rsidR="00AB45C0" w:rsidRDefault="00AB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228B" w14:textId="77777777" w:rsidR="00660CD9" w:rsidRDefault="00660C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14208A" w14:textId="77777777" w:rsidR="00660CD9" w:rsidRDefault="00660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880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9246D" w14:textId="77777777" w:rsidR="000B6F83" w:rsidRDefault="000B6F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27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47612F" w14:textId="77777777" w:rsidR="00DA7BB3" w:rsidRDefault="00DA7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E614B" w14:textId="77777777" w:rsidR="00AB45C0" w:rsidRDefault="00AB45C0">
      <w:r>
        <w:separator/>
      </w:r>
    </w:p>
  </w:footnote>
  <w:footnote w:type="continuationSeparator" w:id="0">
    <w:p w14:paraId="7ABBDDAB" w14:textId="77777777" w:rsidR="00AB45C0" w:rsidRDefault="00AB4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3115" w14:textId="77777777" w:rsidR="00660CD9" w:rsidRDefault="00660CD9">
    <w:pPr>
      <w:framePr w:hSpace="180" w:wrap="around" w:vAnchor="text" w:hAnchor="page" w:x="3601" w:y="-270"/>
    </w:pPr>
    <w:r>
      <w:object w:dxaOrig="7046" w:dyaOrig="1517" w14:anchorId="43E96D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9.45pt;height:53.75pt">
          <v:imagedata r:id="rId1" o:title=""/>
        </v:shape>
        <o:OLEObject Type="Embed" ProgID="Word.Document.8" ShapeID="_x0000_i1025" DrawAspect="Content" ObjectID="_1848123339" r:id="rId2"/>
      </w:object>
    </w:r>
  </w:p>
  <w:p w14:paraId="533FC6C6" w14:textId="77777777" w:rsidR="00660CD9" w:rsidRDefault="00660CD9">
    <w:pPr>
      <w:jc w:val="center"/>
      <w:rPr>
        <w:rFonts w:ascii="Garamond" w:hAnsi="Garamond"/>
        <w:sz w:val="18"/>
      </w:rPr>
    </w:pPr>
  </w:p>
  <w:p w14:paraId="50B97318" w14:textId="77777777" w:rsidR="00660CD9" w:rsidRDefault="00660CD9">
    <w:pPr>
      <w:jc w:val="center"/>
      <w:rPr>
        <w:rFonts w:ascii="Garamond" w:hAnsi="Garamond"/>
        <w:sz w:val="18"/>
      </w:rPr>
    </w:pPr>
  </w:p>
  <w:p w14:paraId="75813F66" w14:textId="77777777" w:rsidR="00660CD9" w:rsidRDefault="00660CD9">
    <w:pPr>
      <w:jc w:val="center"/>
      <w:rPr>
        <w:rFonts w:ascii="Garamond" w:hAnsi="Garamond"/>
        <w:sz w:val="18"/>
      </w:rPr>
    </w:pPr>
  </w:p>
  <w:p w14:paraId="7A6A2A88" w14:textId="77777777" w:rsidR="00660CD9" w:rsidRDefault="00660CD9">
    <w:pPr>
      <w:jc w:val="center"/>
      <w:rPr>
        <w:rFonts w:ascii="Garamond" w:hAnsi="Garamond"/>
        <w:sz w:val="18"/>
      </w:rPr>
    </w:pPr>
  </w:p>
  <w:p w14:paraId="55EE949F" w14:textId="77777777" w:rsidR="00660CD9" w:rsidRDefault="00660CD9">
    <w:pPr>
      <w:jc w:val="center"/>
    </w:pPr>
    <w:r>
      <w:rPr>
        <w:sz w:val="18"/>
      </w:rPr>
      <w:t>CO-OWNERSHIP HOUSING ASSOCIATION LTD</w:t>
    </w:r>
  </w:p>
  <w:p w14:paraId="3CC88349" w14:textId="77777777" w:rsidR="00660CD9" w:rsidRDefault="00660CD9">
    <w:pPr>
      <w:rPr>
        <w:rFonts w:ascii="Garamond" w:hAnsi="Garamond"/>
        <w:i/>
        <w:sz w:val="18"/>
      </w:rPr>
    </w:pPr>
  </w:p>
  <w:p w14:paraId="73615418" w14:textId="77777777" w:rsidR="00660CD9" w:rsidRPr="008F0E45" w:rsidRDefault="00660CD9" w:rsidP="00173B01">
    <w:pPr>
      <w:framePr w:w="3952" w:h="2285" w:hSpace="180" w:wrap="around" w:vAnchor="page" w:hAnchor="page" w:x="1467" w:y="1985"/>
      <w:rPr>
        <w:rFonts w:cs="Arial"/>
        <w:i/>
        <w:sz w:val="18"/>
      </w:rPr>
    </w:pPr>
    <w:r w:rsidRPr="008F0E45">
      <w:rPr>
        <w:rFonts w:cs="Arial"/>
        <w:i/>
        <w:sz w:val="18"/>
      </w:rPr>
      <w:t>Registered Office:</w:t>
    </w:r>
  </w:p>
  <w:p w14:paraId="77E40EFB" w14:textId="77777777" w:rsidR="00660CD9" w:rsidRPr="008F0E45" w:rsidRDefault="00660CD9" w:rsidP="00173B01">
    <w:pPr>
      <w:framePr w:w="3952" w:h="2285" w:hSpace="180" w:wrap="around" w:vAnchor="page" w:hAnchor="page" w:x="1467" w:y="1985"/>
      <w:rPr>
        <w:rFonts w:cs="Arial"/>
        <w:sz w:val="18"/>
      </w:rPr>
    </w:pPr>
    <w:r w:rsidRPr="008F0E45">
      <w:rPr>
        <w:rFonts w:cs="Arial"/>
        <w:sz w:val="18"/>
      </w:rPr>
      <w:t xml:space="preserve">34A </w:t>
    </w:r>
    <w:smartTag w:uri="urn:schemas-microsoft-com:office:smarttags" w:element="address">
      <w:smartTag w:uri="urn:schemas-microsoft-com:office:smarttags" w:element="Street">
        <w:r w:rsidRPr="008F0E45">
          <w:rPr>
            <w:rFonts w:cs="Arial"/>
            <w:sz w:val="18"/>
          </w:rPr>
          <w:t>Kenilworth Court</w:t>
        </w:r>
      </w:smartTag>
    </w:smartTag>
  </w:p>
  <w:p w14:paraId="031FB38A" w14:textId="77777777" w:rsidR="00660CD9" w:rsidRPr="008F0E45" w:rsidRDefault="00660CD9" w:rsidP="00173B01">
    <w:pPr>
      <w:framePr w:w="3952" w:h="2285" w:hSpace="180" w:wrap="around" w:vAnchor="page" w:hAnchor="page" w:x="1467" w:y="1985"/>
      <w:rPr>
        <w:rFonts w:cs="Arial"/>
        <w:sz w:val="18"/>
      </w:rPr>
    </w:pPr>
    <w:r w:rsidRPr="008F0E45">
      <w:rPr>
        <w:rFonts w:cs="Arial"/>
        <w:sz w:val="18"/>
      </w:rPr>
      <w:t xml:space="preserve">Lower </w:t>
    </w:r>
    <w:smartTag w:uri="urn:schemas-microsoft-com:office:smarttags" w:element="address">
      <w:smartTag w:uri="urn:schemas-microsoft-com:office:smarttags" w:element="Street">
        <w:r w:rsidRPr="008F0E45">
          <w:rPr>
            <w:rFonts w:cs="Arial"/>
            <w:sz w:val="18"/>
          </w:rPr>
          <w:t>Richmond Road</w:t>
        </w:r>
      </w:smartTag>
    </w:smartTag>
  </w:p>
  <w:p w14:paraId="72376E73" w14:textId="77777777" w:rsidR="00660CD9" w:rsidRPr="008F0E45" w:rsidRDefault="00660CD9" w:rsidP="00173B01">
    <w:pPr>
      <w:framePr w:w="3952" w:h="2285" w:hSpace="180" w:wrap="around" w:vAnchor="page" w:hAnchor="page" w:x="1467" w:y="1985"/>
      <w:rPr>
        <w:rFonts w:cs="Arial"/>
        <w:sz w:val="18"/>
      </w:rPr>
    </w:pPr>
    <w:smartTag w:uri="urn:schemas-microsoft-com:office:smarttags" w:element="City">
      <w:smartTag w:uri="urn:schemas-microsoft-com:office:smarttags" w:element="place">
        <w:r w:rsidRPr="008F0E45">
          <w:rPr>
            <w:rFonts w:cs="Arial"/>
            <w:sz w:val="18"/>
          </w:rPr>
          <w:t>London</w:t>
        </w:r>
      </w:smartTag>
    </w:smartTag>
    <w:r w:rsidRPr="008F0E45">
      <w:rPr>
        <w:rFonts w:cs="Arial"/>
        <w:sz w:val="18"/>
      </w:rPr>
      <w:t xml:space="preserve"> SW15 1EN</w:t>
    </w:r>
  </w:p>
  <w:p w14:paraId="53953042" w14:textId="77777777" w:rsidR="00660CD9" w:rsidRDefault="00660CD9" w:rsidP="00173B01">
    <w:pPr>
      <w:framePr w:w="3952" w:h="2285" w:hSpace="180" w:wrap="around" w:vAnchor="page" w:hAnchor="page" w:x="1467" w:y="1985"/>
      <w:rPr>
        <w:rFonts w:ascii="Garamond" w:hAnsi="Garamond"/>
        <w:sz w:val="18"/>
      </w:rPr>
    </w:pPr>
  </w:p>
  <w:p w14:paraId="1D6935E9" w14:textId="77777777" w:rsidR="00660CD9" w:rsidRPr="008F0E45" w:rsidRDefault="00660CD9" w:rsidP="00173B01">
    <w:pPr>
      <w:framePr w:w="3952" w:h="2285" w:hSpace="180" w:wrap="around" w:vAnchor="page" w:hAnchor="page" w:x="1467" w:y="1985"/>
      <w:tabs>
        <w:tab w:val="left" w:pos="450"/>
      </w:tabs>
      <w:rPr>
        <w:rFonts w:cs="Arial"/>
        <w:sz w:val="18"/>
      </w:rPr>
    </w:pPr>
    <w:r w:rsidRPr="008F0E45">
      <w:rPr>
        <w:rFonts w:cs="Arial"/>
        <w:sz w:val="18"/>
      </w:rPr>
      <w:t>Tel:</w:t>
    </w:r>
    <w:r w:rsidRPr="008F0E45">
      <w:rPr>
        <w:rFonts w:cs="Arial"/>
        <w:sz w:val="18"/>
      </w:rPr>
      <w:tab/>
      <w:t>020 8789 1473</w:t>
    </w:r>
  </w:p>
  <w:p w14:paraId="6845EEA1" w14:textId="77777777" w:rsidR="00660CD9" w:rsidRDefault="00660CD9" w:rsidP="00173B01">
    <w:pPr>
      <w:framePr w:w="3952" w:h="2285" w:hSpace="180" w:wrap="around" w:vAnchor="page" w:hAnchor="page" w:x="1467" w:y="1985"/>
      <w:tabs>
        <w:tab w:val="left" w:pos="450"/>
      </w:tabs>
      <w:rPr>
        <w:rFonts w:cs="Arial"/>
        <w:sz w:val="18"/>
      </w:rPr>
    </w:pPr>
    <w:r w:rsidRPr="008F0E45">
      <w:rPr>
        <w:rFonts w:cs="Arial"/>
        <w:sz w:val="18"/>
      </w:rPr>
      <w:t>E-mail</w:t>
    </w:r>
    <w:r>
      <w:rPr>
        <w:rFonts w:cs="Arial"/>
        <w:sz w:val="18"/>
      </w:rPr>
      <w:t>s</w:t>
    </w:r>
    <w:r w:rsidRPr="008F0E45">
      <w:rPr>
        <w:rFonts w:cs="Arial"/>
        <w:sz w:val="18"/>
      </w:rPr>
      <w:t xml:space="preserve">: </w:t>
    </w:r>
    <w:r>
      <w:rPr>
        <w:rFonts w:cs="Arial"/>
        <w:sz w:val="18"/>
      </w:rPr>
      <w:tab/>
      <w:t xml:space="preserve"> </w:t>
    </w:r>
    <w:hyperlink r:id="rId3" w:history="1">
      <w:r w:rsidR="00DA3629" w:rsidRPr="00851ADF">
        <w:rPr>
          <w:rStyle w:val="Hyperlink"/>
          <w:rFonts w:cs="Arial"/>
          <w:sz w:val="18"/>
        </w:rPr>
        <w:t>stevelogie@kenilworthcourt.com</w:t>
      </w:r>
    </w:hyperlink>
  </w:p>
  <w:p w14:paraId="5DE07F29" w14:textId="77777777" w:rsidR="00CF1E7C" w:rsidRDefault="00660CD9" w:rsidP="00173B01">
    <w:pPr>
      <w:framePr w:w="3952" w:h="2285" w:hSpace="180" w:wrap="around" w:vAnchor="page" w:hAnchor="page" w:x="1467" w:y="1985"/>
      <w:tabs>
        <w:tab w:val="left" w:pos="450"/>
      </w:tabs>
      <w:rPr>
        <w:rFonts w:cs="Arial"/>
        <w:sz w:val="18"/>
      </w:rPr>
    </w:pPr>
    <w:r>
      <w:rPr>
        <w:rFonts w:cs="Arial"/>
        <w:sz w:val="18"/>
      </w:rPr>
      <w:tab/>
    </w:r>
    <w:r>
      <w:rPr>
        <w:rFonts w:cs="Arial"/>
        <w:sz w:val="18"/>
      </w:rPr>
      <w:tab/>
      <w:t xml:space="preserve"> </w:t>
    </w:r>
    <w:hyperlink r:id="rId4" w:history="1">
      <w:r w:rsidR="00CF1E7C" w:rsidRPr="002F2DA9">
        <w:rPr>
          <w:rStyle w:val="Hyperlink"/>
          <w:rFonts w:cs="Arial"/>
          <w:sz w:val="18"/>
        </w:rPr>
        <w:t>monika@kenilworthcourt.com</w:t>
      </w:r>
    </w:hyperlink>
  </w:p>
  <w:p w14:paraId="087B3E96" w14:textId="77777777" w:rsidR="00660CD9" w:rsidRDefault="00660CD9" w:rsidP="00173B01">
    <w:pPr>
      <w:framePr w:w="3952" w:h="2285" w:hSpace="180" w:wrap="around" w:vAnchor="page" w:hAnchor="page" w:x="1467" w:y="1985"/>
      <w:tabs>
        <w:tab w:val="left" w:pos="450"/>
      </w:tabs>
      <w:rPr>
        <w:rFonts w:cs="Arial"/>
        <w:sz w:val="18"/>
      </w:rPr>
    </w:pPr>
    <w:r>
      <w:rPr>
        <w:rFonts w:cs="Arial"/>
        <w:sz w:val="18"/>
      </w:rPr>
      <w:t xml:space="preserve">Website: </w:t>
    </w:r>
    <w:hyperlink r:id="rId5" w:history="1">
      <w:r w:rsidRPr="00AA48A5">
        <w:rPr>
          <w:rStyle w:val="Hyperlink"/>
          <w:rFonts w:cs="Arial"/>
          <w:sz w:val="18"/>
        </w:rPr>
        <w:t>www.kenilworthcourt.com</w:t>
      </w:r>
    </w:hyperlink>
  </w:p>
  <w:p w14:paraId="7B1CA92D" w14:textId="77777777" w:rsidR="00660CD9" w:rsidRPr="008F0E45" w:rsidRDefault="00660CD9" w:rsidP="00173B01">
    <w:pPr>
      <w:framePr w:w="3952" w:h="2285" w:hSpace="180" w:wrap="around" w:vAnchor="page" w:hAnchor="page" w:x="1467" w:y="1985"/>
      <w:tabs>
        <w:tab w:val="left" w:pos="450"/>
      </w:tabs>
      <w:rPr>
        <w:rFonts w:cs="Arial"/>
        <w:sz w:val="18"/>
      </w:rPr>
    </w:pPr>
  </w:p>
  <w:p w14:paraId="15931564" w14:textId="77777777" w:rsidR="00660CD9" w:rsidRDefault="00660CD9" w:rsidP="008F0E45">
    <w:pPr>
      <w:tabs>
        <w:tab w:val="left" w:pos="6660"/>
      </w:tabs>
      <w:ind w:left="6480" w:firstLine="180"/>
      <w:rPr>
        <w:rFonts w:ascii="Garamond" w:hAnsi="Garamond"/>
        <w:i/>
        <w:sz w:val="18"/>
      </w:rPr>
    </w:pPr>
    <w:r w:rsidRPr="008F0E45">
      <w:rPr>
        <w:rFonts w:cs="Arial"/>
        <w:i/>
        <w:sz w:val="18"/>
      </w:rPr>
      <w:t>General Manager</w:t>
    </w:r>
    <w:r>
      <w:rPr>
        <w:rFonts w:ascii="Garamond" w:hAnsi="Garamond"/>
        <w:i/>
        <w:sz w:val="18"/>
      </w:rPr>
      <w:t>:</w:t>
    </w:r>
  </w:p>
  <w:p w14:paraId="46A8627D" w14:textId="77777777" w:rsidR="00660CD9" w:rsidRPr="008F0E45" w:rsidRDefault="00660CD9" w:rsidP="008F0E45">
    <w:pPr>
      <w:tabs>
        <w:tab w:val="left" w:pos="6660"/>
      </w:tabs>
      <w:spacing w:after="120"/>
      <w:rPr>
        <w:rFonts w:cs="Arial"/>
        <w:sz w:val="18"/>
      </w:rPr>
    </w:pPr>
    <w:r>
      <w:rPr>
        <w:rFonts w:ascii="Garamond" w:hAnsi="Garamond"/>
        <w:sz w:val="18"/>
      </w:rPr>
      <w:tab/>
    </w:r>
    <w:r w:rsidRPr="008F0E45">
      <w:rPr>
        <w:rFonts w:cs="Arial"/>
        <w:sz w:val="18"/>
      </w:rPr>
      <w:t xml:space="preserve">Mr </w:t>
    </w:r>
    <w:r w:rsidR="00DA3629">
      <w:rPr>
        <w:rFonts w:cs="Arial"/>
        <w:sz w:val="18"/>
      </w:rPr>
      <w:t>Steve Logie</w:t>
    </w:r>
  </w:p>
  <w:p w14:paraId="44D721FD" w14:textId="77777777" w:rsidR="00660CD9" w:rsidRPr="008F0E45" w:rsidRDefault="00660CD9" w:rsidP="008F0E45">
    <w:pPr>
      <w:tabs>
        <w:tab w:val="left" w:pos="6660"/>
      </w:tabs>
      <w:rPr>
        <w:rFonts w:cs="Arial"/>
        <w:i/>
        <w:sz w:val="18"/>
      </w:rPr>
    </w:pPr>
    <w:r>
      <w:rPr>
        <w:rFonts w:cs="Arial"/>
        <w:i/>
        <w:sz w:val="18"/>
      </w:rPr>
      <w:tab/>
    </w:r>
    <w:r w:rsidRPr="008F0E45">
      <w:rPr>
        <w:rFonts w:cs="Arial"/>
        <w:i/>
        <w:sz w:val="18"/>
      </w:rPr>
      <w:t>Ass</w:t>
    </w:r>
    <w:r>
      <w:rPr>
        <w:rFonts w:cs="Arial"/>
        <w:i/>
        <w:sz w:val="18"/>
      </w:rPr>
      <w:t>ociation</w:t>
    </w:r>
    <w:r w:rsidRPr="008F0E45">
      <w:rPr>
        <w:rFonts w:cs="Arial"/>
        <w:i/>
        <w:sz w:val="18"/>
      </w:rPr>
      <w:t xml:space="preserve"> </w:t>
    </w:r>
    <w:r w:rsidR="002A5B4B">
      <w:rPr>
        <w:rFonts w:cs="Arial"/>
        <w:i/>
        <w:sz w:val="18"/>
      </w:rPr>
      <w:t>Secretary</w:t>
    </w:r>
    <w:r w:rsidRPr="008F0E45">
      <w:rPr>
        <w:rFonts w:cs="Arial"/>
        <w:i/>
        <w:sz w:val="18"/>
      </w:rPr>
      <w:t>:</w:t>
    </w:r>
  </w:p>
  <w:p w14:paraId="0C3FB2D1" w14:textId="77777777" w:rsidR="00660CD9" w:rsidRPr="00022437" w:rsidRDefault="00660CD9" w:rsidP="008F0E45">
    <w:pPr>
      <w:tabs>
        <w:tab w:val="left" w:pos="6660"/>
      </w:tabs>
      <w:rPr>
        <w:rFonts w:cs="Arial"/>
        <w:sz w:val="16"/>
        <w:szCs w:val="16"/>
      </w:rPr>
    </w:pPr>
    <w:r>
      <w:rPr>
        <w:rFonts w:cs="Arial"/>
        <w:sz w:val="18"/>
      </w:rPr>
      <w:tab/>
    </w:r>
    <w:r w:rsidRPr="00022437">
      <w:rPr>
        <w:rFonts w:cs="Arial"/>
        <w:sz w:val="16"/>
        <w:szCs w:val="16"/>
      </w:rPr>
      <w:t>M</w:t>
    </w:r>
    <w:r w:rsidR="00022437" w:rsidRPr="00022437">
      <w:rPr>
        <w:rFonts w:cs="Arial"/>
        <w:sz w:val="16"/>
        <w:szCs w:val="16"/>
      </w:rPr>
      <w:t>r</w:t>
    </w:r>
    <w:r w:rsidR="00CF1E7C" w:rsidRPr="00022437">
      <w:rPr>
        <w:rFonts w:cs="Arial"/>
        <w:sz w:val="16"/>
        <w:szCs w:val="16"/>
      </w:rPr>
      <w:t>s Monika Senk-Sandercock</w:t>
    </w:r>
  </w:p>
  <w:p w14:paraId="02BBAF7B" w14:textId="77777777" w:rsidR="00660CD9" w:rsidRDefault="00660CD9" w:rsidP="008F0E45">
    <w:pPr>
      <w:tabs>
        <w:tab w:val="left" w:pos="6660"/>
      </w:tabs>
      <w:rPr>
        <w:rFonts w:ascii="Garamond" w:hAnsi="Garamond"/>
        <w:sz w:val="18"/>
      </w:rPr>
    </w:pPr>
  </w:p>
  <w:p w14:paraId="7547B3F5" w14:textId="77777777" w:rsidR="00660CD9" w:rsidRPr="008F0E45" w:rsidRDefault="00660CD9" w:rsidP="008F0E45">
    <w:pPr>
      <w:tabs>
        <w:tab w:val="left" w:pos="6660"/>
      </w:tabs>
      <w:ind w:firstLine="720"/>
      <w:rPr>
        <w:rFonts w:cs="Arial"/>
        <w:i/>
        <w:sz w:val="18"/>
      </w:rPr>
    </w:pPr>
    <w:r>
      <w:rPr>
        <w:rFonts w:ascii="Garamond" w:hAnsi="Garamond"/>
        <w:i/>
        <w:sz w:val="18"/>
      </w:rPr>
      <w:tab/>
    </w:r>
    <w:r w:rsidRPr="008F0E45">
      <w:rPr>
        <w:rFonts w:cs="Arial"/>
        <w:i/>
        <w:sz w:val="18"/>
      </w:rPr>
      <w:t>Office Hours:</w:t>
    </w:r>
  </w:p>
  <w:p w14:paraId="5ACFB9A3" w14:textId="77777777" w:rsidR="00660CD9" w:rsidRDefault="005539AD" w:rsidP="00173B01">
    <w:pPr>
      <w:tabs>
        <w:tab w:val="left" w:pos="6660"/>
      </w:tabs>
      <w:ind w:right="-151" w:firstLine="720"/>
      <w:rPr>
        <w:rFonts w:cs="Arial"/>
        <w:i/>
        <w:sz w:val="18"/>
      </w:rPr>
    </w:pPr>
    <w:r>
      <w:rPr>
        <w:rFonts w:cs="Arial"/>
        <w:i/>
        <w:noProof/>
        <w:sz w:val="18"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126AA0" wp14:editId="7691658C">
              <wp:simplePos x="0" y="0"/>
              <wp:positionH relativeFrom="column">
                <wp:posOffset>4128135</wp:posOffset>
              </wp:positionH>
              <wp:positionV relativeFrom="paragraph">
                <wp:posOffset>162560</wp:posOffset>
              </wp:positionV>
              <wp:extent cx="1600200" cy="3810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19B94" w14:textId="77777777" w:rsidR="00B422C4" w:rsidRPr="00B422C4" w:rsidRDefault="00B422C4" w:rsidP="003F435C">
                          <w:pPr>
                            <w:tabs>
                              <w:tab w:val="left" w:pos="1260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25.05pt;margin-top:12.8pt;width:126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" stroked="f">
              <v:textbox>
                <w:txbxContent>
                  <w:p w:rsidR="00B422C4" w:rsidRPr="00B422C4" w:rsidRDefault="00B422C4" w:rsidP="003F435C">
                    <w:pPr>
                      <w:tabs>
                        <w:tab w:val="left" w:pos="1260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60CD9" w:rsidRPr="008F0E45">
      <w:rPr>
        <w:rFonts w:cs="Arial"/>
        <w:i/>
        <w:sz w:val="18"/>
      </w:rPr>
      <w:tab/>
      <w:t>Monday-Friday 9 a</w:t>
    </w:r>
    <w:r w:rsidR="00660CD9">
      <w:rPr>
        <w:rFonts w:cs="Arial"/>
        <w:i/>
        <w:sz w:val="18"/>
      </w:rPr>
      <w:t>m</w:t>
    </w:r>
    <w:r w:rsidR="00660CD9" w:rsidRPr="008F0E45">
      <w:rPr>
        <w:rFonts w:cs="Arial"/>
        <w:i/>
        <w:sz w:val="18"/>
      </w:rPr>
      <w:t xml:space="preserve"> to </w:t>
    </w:r>
    <w:r w:rsidR="00DA7BB3">
      <w:rPr>
        <w:rFonts w:cs="Arial"/>
        <w:i/>
        <w:sz w:val="18"/>
      </w:rPr>
      <w:t>3</w:t>
    </w:r>
    <w:r w:rsidR="00660CD9" w:rsidRPr="008F0E45">
      <w:rPr>
        <w:rFonts w:cs="Arial"/>
        <w:i/>
        <w:sz w:val="18"/>
      </w:rPr>
      <w:t xml:space="preserve"> pm</w:t>
    </w:r>
    <w:r w:rsidR="00660CD9" w:rsidRPr="008F0E45">
      <w:rPr>
        <w:rFonts w:cs="Arial"/>
        <w:i/>
        <w:sz w:val="18"/>
      </w:rPr>
      <w:tab/>
    </w:r>
  </w:p>
  <w:p w14:paraId="6E1187E4" w14:textId="77777777" w:rsidR="00660CD9" w:rsidRDefault="00660CD9" w:rsidP="00173B01">
    <w:pPr>
      <w:tabs>
        <w:tab w:val="left" w:pos="6660"/>
      </w:tabs>
      <w:ind w:right="-151" w:firstLine="720"/>
      <w:rPr>
        <w:rFonts w:cs="Arial"/>
        <w:i/>
        <w:sz w:val="18"/>
      </w:rPr>
    </w:pPr>
  </w:p>
  <w:p w14:paraId="31972253" w14:textId="77777777" w:rsidR="00660CD9" w:rsidRDefault="00660CD9" w:rsidP="00173B01">
    <w:pPr>
      <w:tabs>
        <w:tab w:val="left" w:pos="6660"/>
      </w:tabs>
      <w:ind w:right="-151" w:firstLine="720"/>
      <w:rPr>
        <w:rFonts w:cs="Arial"/>
        <w:i/>
        <w:sz w:val="18"/>
      </w:rPr>
    </w:pPr>
  </w:p>
  <w:p w14:paraId="0E0CA498" w14:textId="77777777" w:rsidR="00660CD9" w:rsidRDefault="00660CD9" w:rsidP="00173B01">
    <w:pPr>
      <w:tabs>
        <w:tab w:val="left" w:pos="6660"/>
      </w:tabs>
      <w:ind w:right="-151" w:firstLine="720"/>
      <w:rPr>
        <w:rFonts w:cs="Arial"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0FF"/>
    <w:multiLevelType w:val="hybridMultilevel"/>
    <w:tmpl w:val="08865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0078E"/>
    <w:multiLevelType w:val="hybridMultilevel"/>
    <w:tmpl w:val="F0CC5374"/>
    <w:lvl w:ilvl="0" w:tplc="CD5837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421677">
    <w:abstractNumId w:val="0"/>
  </w:num>
  <w:num w:numId="2" w16cid:durableId="1375153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8D8"/>
    <w:rsid w:val="00001123"/>
    <w:rsid w:val="0000157B"/>
    <w:rsid w:val="00022437"/>
    <w:rsid w:val="000318D8"/>
    <w:rsid w:val="00045BA2"/>
    <w:rsid w:val="000B574A"/>
    <w:rsid w:val="000B6F83"/>
    <w:rsid w:val="000C35B6"/>
    <w:rsid w:val="00131786"/>
    <w:rsid w:val="00141DFA"/>
    <w:rsid w:val="00143352"/>
    <w:rsid w:val="0015606E"/>
    <w:rsid w:val="00173B01"/>
    <w:rsid w:val="001A0678"/>
    <w:rsid w:val="001A5AFB"/>
    <w:rsid w:val="001D197D"/>
    <w:rsid w:val="001D2BC1"/>
    <w:rsid w:val="001D408F"/>
    <w:rsid w:val="00220FAA"/>
    <w:rsid w:val="00233299"/>
    <w:rsid w:val="00237AA2"/>
    <w:rsid w:val="00242F08"/>
    <w:rsid w:val="0028025E"/>
    <w:rsid w:val="002A5B4B"/>
    <w:rsid w:val="002D6D00"/>
    <w:rsid w:val="002D7196"/>
    <w:rsid w:val="002E45D6"/>
    <w:rsid w:val="002E644A"/>
    <w:rsid w:val="002F3C6A"/>
    <w:rsid w:val="002F4FFC"/>
    <w:rsid w:val="003059E6"/>
    <w:rsid w:val="003064E2"/>
    <w:rsid w:val="00306766"/>
    <w:rsid w:val="00325C46"/>
    <w:rsid w:val="00360515"/>
    <w:rsid w:val="0036525C"/>
    <w:rsid w:val="003679C6"/>
    <w:rsid w:val="0037128A"/>
    <w:rsid w:val="00376C39"/>
    <w:rsid w:val="003918BC"/>
    <w:rsid w:val="003B13CE"/>
    <w:rsid w:val="003B4007"/>
    <w:rsid w:val="003D2C22"/>
    <w:rsid w:val="003D36AC"/>
    <w:rsid w:val="003F066E"/>
    <w:rsid w:val="003F2603"/>
    <w:rsid w:val="003F435C"/>
    <w:rsid w:val="003F5721"/>
    <w:rsid w:val="00414A3B"/>
    <w:rsid w:val="004159FE"/>
    <w:rsid w:val="0043583B"/>
    <w:rsid w:val="004402AC"/>
    <w:rsid w:val="00470E18"/>
    <w:rsid w:val="00474C19"/>
    <w:rsid w:val="004939CF"/>
    <w:rsid w:val="004A48BF"/>
    <w:rsid w:val="004A6BAF"/>
    <w:rsid w:val="004B2747"/>
    <w:rsid w:val="005231AE"/>
    <w:rsid w:val="00532CF2"/>
    <w:rsid w:val="005432DE"/>
    <w:rsid w:val="005539AD"/>
    <w:rsid w:val="00556B3C"/>
    <w:rsid w:val="00564BFF"/>
    <w:rsid w:val="00582440"/>
    <w:rsid w:val="00583380"/>
    <w:rsid w:val="005833CF"/>
    <w:rsid w:val="005A4F39"/>
    <w:rsid w:val="005A7F4F"/>
    <w:rsid w:val="005B45A4"/>
    <w:rsid w:val="005B6F26"/>
    <w:rsid w:val="005C10AF"/>
    <w:rsid w:val="005C5DD3"/>
    <w:rsid w:val="005D2943"/>
    <w:rsid w:val="005D6869"/>
    <w:rsid w:val="005F0DDE"/>
    <w:rsid w:val="005F5371"/>
    <w:rsid w:val="005F6E1C"/>
    <w:rsid w:val="005F6E25"/>
    <w:rsid w:val="0060409D"/>
    <w:rsid w:val="00616C6E"/>
    <w:rsid w:val="00617220"/>
    <w:rsid w:val="006367E3"/>
    <w:rsid w:val="00660CD9"/>
    <w:rsid w:val="006615F4"/>
    <w:rsid w:val="00683CC2"/>
    <w:rsid w:val="00690B91"/>
    <w:rsid w:val="00694213"/>
    <w:rsid w:val="006A150A"/>
    <w:rsid w:val="006A4251"/>
    <w:rsid w:val="006B2875"/>
    <w:rsid w:val="006C00AF"/>
    <w:rsid w:val="006D6FC4"/>
    <w:rsid w:val="00702C2D"/>
    <w:rsid w:val="00712CE7"/>
    <w:rsid w:val="00721AAF"/>
    <w:rsid w:val="007320FA"/>
    <w:rsid w:val="00735059"/>
    <w:rsid w:val="00746866"/>
    <w:rsid w:val="00753A54"/>
    <w:rsid w:val="007A3AE6"/>
    <w:rsid w:val="007B028D"/>
    <w:rsid w:val="007B7D2B"/>
    <w:rsid w:val="007E1FE3"/>
    <w:rsid w:val="007E261B"/>
    <w:rsid w:val="008053FB"/>
    <w:rsid w:val="00844314"/>
    <w:rsid w:val="00851252"/>
    <w:rsid w:val="0089335E"/>
    <w:rsid w:val="00897C69"/>
    <w:rsid w:val="008A4019"/>
    <w:rsid w:val="008B4A07"/>
    <w:rsid w:val="008B59BD"/>
    <w:rsid w:val="008B69FD"/>
    <w:rsid w:val="008C20D2"/>
    <w:rsid w:val="008F0E45"/>
    <w:rsid w:val="00900A60"/>
    <w:rsid w:val="00903CC1"/>
    <w:rsid w:val="009457D9"/>
    <w:rsid w:val="00977A7F"/>
    <w:rsid w:val="009803A2"/>
    <w:rsid w:val="00984F30"/>
    <w:rsid w:val="00986A0D"/>
    <w:rsid w:val="009A487E"/>
    <w:rsid w:val="009B3CD1"/>
    <w:rsid w:val="009B77C0"/>
    <w:rsid w:val="009C24F6"/>
    <w:rsid w:val="009F566A"/>
    <w:rsid w:val="00A07D2D"/>
    <w:rsid w:val="00A24F13"/>
    <w:rsid w:val="00A31119"/>
    <w:rsid w:val="00A4159B"/>
    <w:rsid w:val="00A8028A"/>
    <w:rsid w:val="00A807FD"/>
    <w:rsid w:val="00AB45C0"/>
    <w:rsid w:val="00AB680A"/>
    <w:rsid w:val="00B10EAE"/>
    <w:rsid w:val="00B31ADD"/>
    <w:rsid w:val="00B41688"/>
    <w:rsid w:val="00B422C4"/>
    <w:rsid w:val="00B54984"/>
    <w:rsid w:val="00B56345"/>
    <w:rsid w:val="00BC2B39"/>
    <w:rsid w:val="00BD2838"/>
    <w:rsid w:val="00BE20F1"/>
    <w:rsid w:val="00BE4D8A"/>
    <w:rsid w:val="00BF03C2"/>
    <w:rsid w:val="00C0023E"/>
    <w:rsid w:val="00C0109F"/>
    <w:rsid w:val="00C06F5F"/>
    <w:rsid w:val="00C37F58"/>
    <w:rsid w:val="00C44CEC"/>
    <w:rsid w:val="00C54E9D"/>
    <w:rsid w:val="00C62C5C"/>
    <w:rsid w:val="00C7284D"/>
    <w:rsid w:val="00C74F5E"/>
    <w:rsid w:val="00C86AFF"/>
    <w:rsid w:val="00CA7418"/>
    <w:rsid w:val="00CC32B9"/>
    <w:rsid w:val="00CC36C9"/>
    <w:rsid w:val="00CD51A1"/>
    <w:rsid w:val="00CD7802"/>
    <w:rsid w:val="00CF1E7C"/>
    <w:rsid w:val="00CF38D5"/>
    <w:rsid w:val="00D21001"/>
    <w:rsid w:val="00D24DFC"/>
    <w:rsid w:val="00D26C86"/>
    <w:rsid w:val="00D31989"/>
    <w:rsid w:val="00D40B69"/>
    <w:rsid w:val="00D424E0"/>
    <w:rsid w:val="00D42D14"/>
    <w:rsid w:val="00D521FD"/>
    <w:rsid w:val="00D8000F"/>
    <w:rsid w:val="00D857FB"/>
    <w:rsid w:val="00D92BF0"/>
    <w:rsid w:val="00D975C3"/>
    <w:rsid w:val="00DA3629"/>
    <w:rsid w:val="00DA7872"/>
    <w:rsid w:val="00DA7BB3"/>
    <w:rsid w:val="00DB29F4"/>
    <w:rsid w:val="00DC4C3E"/>
    <w:rsid w:val="00E151E6"/>
    <w:rsid w:val="00E1785E"/>
    <w:rsid w:val="00E750FA"/>
    <w:rsid w:val="00E8082A"/>
    <w:rsid w:val="00EA5C06"/>
    <w:rsid w:val="00EA6346"/>
    <w:rsid w:val="00EA683A"/>
    <w:rsid w:val="00EB0CF0"/>
    <w:rsid w:val="00EB1987"/>
    <w:rsid w:val="00ED2517"/>
    <w:rsid w:val="00ED672E"/>
    <w:rsid w:val="00F61A18"/>
    <w:rsid w:val="00F974F3"/>
    <w:rsid w:val="00F97E38"/>
    <w:rsid w:val="00FB29A1"/>
    <w:rsid w:val="00FB6FB9"/>
    <w:rsid w:val="00FC0F03"/>
    <w:rsid w:val="00FC400A"/>
    <w:rsid w:val="00FE1D98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5EEF72C8"/>
  <w15:docId w15:val="{D9388D2F-5ACE-4E2F-9A36-4E57FA72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57D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457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457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8F0E4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06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A0678"/>
    <w:rPr>
      <w:rFonts w:ascii="Tahoma" w:hAnsi="Tahoma" w:cs="Tahoma"/>
      <w:sz w:val="16"/>
      <w:szCs w:val="16"/>
      <w:lang w:eastAsia="en-US"/>
    </w:rPr>
  </w:style>
  <w:style w:type="character" w:customStyle="1" w:styleId="st1">
    <w:name w:val="st1"/>
    <w:basedOn w:val="DefaultParagraphFont"/>
    <w:rsid w:val="003B13CE"/>
  </w:style>
  <w:style w:type="paragraph" w:styleId="NormalWeb">
    <w:name w:val="Normal (Web)"/>
    <w:basedOn w:val="Normal"/>
    <w:uiPriority w:val="99"/>
    <w:semiHidden/>
    <w:unhideWhenUsed/>
    <w:rsid w:val="00EB1987"/>
    <w:pPr>
      <w:overflowPunct/>
      <w:autoSpaceDE/>
      <w:autoSpaceDN/>
      <w:adjustRightInd/>
      <w:textAlignment w:val="auto"/>
    </w:pPr>
    <w:rPr>
      <w:rFonts w:ascii="Times New Roman" w:eastAsiaTheme="minorHAnsi" w:hAnsi="Times New Roman"/>
      <w:szCs w:val="24"/>
      <w:lang w:eastAsia="en-GB"/>
    </w:rPr>
  </w:style>
  <w:style w:type="paragraph" w:customStyle="1" w:styleId="Default">
    <w:name w:val="Default"/>
    <w:rsid w:val="00CD780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16C6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B6F83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evelogie@kenilworthcourt.co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hyperlink" Target="http://www.kenilworthcourt.com" TargetMode="External"/><Relationship Id="rId4" Type="http://schemas.openxmlformats.org/officeDocument/2006/relationships/hyperlink" Target="mailto:monika@kenilworthcour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C%20Back%20Up%20Easter%202011\New%20Backups\My%20Documents\KCCHA\Master%20Templates\Letterhead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1596F-DEF0-4718-B5A7-B797094E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Letterhead2.dot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KENILWORTH COURT</vt:lpstr>
    </vt:vector>
  </TitlesOfParts>
  <Company>Kenilworth Court</Company>
  <LinksUpToDate>false</LinksUpToDate>
  <CharactersWithSpaces>961</CharactersWithSpaces>
  <SharedDoc>false</SharedDoc>
  <HLinks>
    <vt:vector size="18" baseType="variant">
      <vt:variant>
        <vt:i4>3473517</vt:i4>
      </vt:variant>
      <vt:variant>
        <vt:i4>11</vt:i4>
      </vt:variant>
      <vt:variant>
        <vt:i4>0</vt:i4>
      </vt:variant>
      <vt:variant>
        <vt:i4>5</vt:i4>
      </vt:variant>
      <vt:variant>
        <vt:lpwstr>http://www.kenilworthcourt.com/</vt:lpwstr>
      </vt:variant>
      <vt:variant>
        <vt:lpwstr/>
      </vt:variant>
      <vt:variant>
        <vt:i4>6684675</vt:i4>
      </vt:variant>
      <vt:variant>
        <vt:i4>8</vt:i4>
      </vt:variant>
      <vt:variant>
        <vt:i4>0</vt:i4>
      </vt:variant>
      <vt:variant>
        <vt:i4>5</vt:i4>
      </vt:variant>
      <vt:variant>
        <vt:lpwstr>mailto:wendy.davidson@kenilworthcourt.com</vt:lpwstr>
      </vt:variant>
      <vt:variant>
        <vt:lpwstr/>
      </vt:variant>
      <vt:variant>
        <vt:i4>1048619</vt:i4>
      </vt:variant>
      <vt:variant>
        <vt:i4>5</vt:i4>
      </vt:variant>
      <vt:variant>
        <vt:i4>0</vt:i4>
      </vt:variant>
      <vt:variant>
        <vt:i4>5</vt:i4>
      </vt:variant>
      <vt:variant>
        <vt:lpwstr>mailto:frank@kenilworthcourt.com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KENILWORTH COURT</dc:title>
  <dc:subject/>
  <dc:creator>KCCHA</dc:creator>
  <cp:keywords/>
  <dc:description/>
  <cp:lastModifiedBy>Porters</cp:lastModifiedBy>
  <cp:revision>2</cp:revision>
  <cp:lastPrinted>2026-08-13T09:42:00Z</cp:lastPrinted>
  <dcterms:created xsi:type="dcterms:W3CDTF">2026-08-13T09:49:00Z</dcterms:created>
  <dcterms:modified xsi:type="dcterms:W3CDTF">2026-08-13T09:49:00Z</dcterms:modified>
</cp:coreProperties>
</file>